
<file path=[Content_Types].xml><?xml version="1.0" encoding="utf-8"?>
<Types xmlns="http://schemas.openxmlformats.org/package/2006/content-types">
  <Default Extension="bin" ContentType="application/vnd.openxmlformats-officedocument.wordprocessingml.printerSetting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AA9D1F0" w14:textId="77777777" w:rsidR="00AD1B6A" w:rsidRDefault="00AD1B6A" w:rsidP="00AD1B6A">
      <w:pPr>
        <w:rPr>
          <w:rFonts w:ascii="Helvetica Neue" w:hAnsi="Helvetica Neue"/>
          <w:color w:val="000000"/>
          <w:sz w:val="20"/>
        </w:rPr>
      </w:pPr>
    </w:p>
    <w:p w14:paraId="29A0CCA6" w14:textId="1DD642DE" w:rsidR="00AD1B6A" w:rsidRPr="00FD0ACC" w:rsidRDefault="00AD1B6A" w:rsidP="00AD1B6A">
      <w:pPr>
        <w:rPr>
          <w:rFonts w:ascii="Helvetica Neue" w:hAnsi="Helvetica Neue"/>
          <w:color w:val="000000"/>
          <w:sz w:val="56"/>
          <w:szCs w:val="56"/>
        </w:rPr>
      </w:pPr>
    </w:p>
    <w:p w14:paraId="18D7C729" w14:textId="37A6ED4A" w:rsidR="00AD1B6A" w:rsidRDefault="00AD1B6A" w:rsidP="00AD1B6A">
      <w:pPr>
        <w:jc w:val="center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>DISTRIBUTO</w:t>
      </w:r>
      <w:r w:rsidR="00F64D18">
        <w:rPr>
          <w:rFonts w:ascii="Arial" w:hAnsi="Arial"/>
          <w:b/>
          <w:color w:val="000000"/>
          <w:sz w:val="28"/>
          <w:szCs w:val="28"/>
        </w:rPr>
        <w:t>R</w:t>
      </w:r>
      <w:r>
        <w:rPr>
          <w:rFonts w:ascii="Arial" w:hAnsi="Arial"/>
          <w:b/>
          <w:color w:val="000000"/>
          <w:sz w:val="28"/>
          <w:szCs w:val="28"/>
        </w:rPr>
        <w:t xml:space="preserve"> APPLICATION</w:t>
      </w:r>
    </w:p>
    <w:p w14:paraId="38E55125" w14:textId="25D2DC72" w:rsidR="00143CC0" w:rsidRPr="005B0CB3" w:rsidRDefault="0033002C" w:rsidP="00AD1B6A">
      <w:pPr>
        <w:rPr>
          <w:rFonts w:ascii="Helvetica Neue" w:hAnsi="Helvetica Neue"/>
          <w:i/>
          <w:sz w:val="22"/>
          <w:szCs w:val="22"/>
        </w:rPr>
      </w:pPr>
      <w:r>
        <w:rPr>
          <w:rFonts w:ascii="Arial" w:hAnsi="Arial"/>
          <w:color w:val="000000"/>
          <w:szCs w:val="24"/>
        </w:rPr>
        <w:t xml:space="preserve">    </w:t>
      </w:r>
      <w:r w:rsidR="00143CC0" w:rsidRPr="005B0CB3">
        <w:rPr>
          <w:rFonts w:ascii="Arial" w:hAnsi="Arial"/>
          <w:color w:val="000000"/>
          <w:sz w:val="22"/>
          <w:szCs w:val="22"/>
        </w:rPr>
        <w:t>General Information</w:t>
      </w: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280"/>
        <w:gridCol w:w="2080"/>
        <w:gridCol w:w="400"/>
        <w:gridCol w:w="400"/>
        <w:gridCol w:w="1460"/>
        <w:gridCol w:w="760"/>
        <w:gridCol w:w="400"/>
        <w:gridCol w:w="400"/>
        <w:gridCol w:w="760"/>
        <w:gridCol w:w="1460"/>
        <w:gridCol w:w="400"/>
        <w:gridCol w:w="400"/>
        <w:gridCol w:w="280"/>
      </w:tblGrid>
      <w:tr w:rsidR="00143CC0" w:rsidRPr="00143CC0" w14:paraId="01BC15E2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C56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7C1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AA3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B42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400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8DC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F6B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768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5E7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601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154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6D3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9D1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2629B0C9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3E1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D58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Company Name</w:t>
            </w:r>
          </w:p>
        </w:tc>
        <w:tc>
          <w:tcPr>
            <w:tcW w:w="68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B513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900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4AC0478D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E5D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216C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8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041F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1FC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7431A7CA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5BB6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F7D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22F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1D2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FB5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F51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C9E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71A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5D3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1F0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386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728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836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2536562A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DD4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DD9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Contact Person</w:t>
            </w:r>
          </w:p>
        </w:tc>
        <w:tc>
          <w:tcPr>
            <w:tcW w:w="68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58B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B41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E3DB110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416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D01F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8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0ADB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B7D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656145B6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734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402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0E1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3E1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21F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365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003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435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93B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38D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43A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5CA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07C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bookmarkStart w:id="0" w:name="_GoBack"/>
        <w:bookmarkEnd w:id="0"/>
      </w:tr>
      <w:tr w:rsidR="00143CC0" w:rsidRPr="00143CC0" w14:paraId="3DD3E2EE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45B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B34D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Address         </w:t>
            </w:r>
            <w:r w:rsidRPr="00143CC0">
              <w:rPr>
                <w:rFonts w:ascii="Arial" w:eastAsia="Times New Roman" w:hAnsi="Arial" w:cs="Arial"/>
                <w:sz w:val="18"/>
                <w:szCs w:val="18"/>
              </w:rPr>
              <w:br/>
              <w:t>(No PO Box)</w:t>
            </w:r>
          </w:p>
        </w:tc>
        <w:tc>
          <w:tcPr>
            <w:tcW w:w="684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71F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608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562EF3FE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98E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7CAF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8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1E83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EC8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6DA8AD69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3D1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BE28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84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DB42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F99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7098878B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89E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7CF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FB4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730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3E1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008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C3B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260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CF3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51D1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9011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AFEF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DAA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6150388A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CCE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282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City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84D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CF3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CCB3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State/ Province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E83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E9F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C1611DD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EC7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E2F8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2501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755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B59D69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ACFE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916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5FDF224B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0A2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3CD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6A5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2C3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A0F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BD5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70C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ECB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F65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5BEA2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32BAE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438F68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6A6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AEF16D5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784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1E3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Postal Code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74AA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B47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3F1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Country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4E56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023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657EA55E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9FD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04A0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5EF7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EBF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52D214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1740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4FC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06A40FF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F9F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3508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BA1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9C1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EE2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31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846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A48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A63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DC6E0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75BCC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D8D3D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06D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01769B7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36D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163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Email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E580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F8A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3601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Website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ABF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4F5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424404FC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524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4E5A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B32C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C07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2AFED6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33D2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86B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6D4731F0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08D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236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231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336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6D7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F65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994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264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E6B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998BD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A95C2B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5CE07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F09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72C59FCE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B6E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995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Phone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3FEF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36F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0C23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Fax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6E1A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070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3B1A74CF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982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9BC7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F6F0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44E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837E26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687D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93A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143CC0" w:rsidRPr="00143CC0" w14:paraId="1F3FBE74" w14:textId="77777777" w:rsidTr="0033002C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003A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8674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EA0D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DA80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416C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A51B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4B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0048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AB8C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EE52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9307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4A99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91F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</w:tbl>
    <w:p w14:paraId="172A706A" w14:textId="77777777" w:rsidR="00143CC0" w:rsidRDefault="00143CC0"/>
    <w:p w14:paraId="30F6BEDF" w14:textId="255FD87C" w:rsidR="00264AAA" w:rsidRPr="005B0CB3" w:rsidRDefault="0033002C">
      <w:pPr>
        <w:rPr>
          <w:rFonts w:ascii="Arial" w:hAnsi="Arial" w:cs="Arial"/>
          <w:sz w:val="22"/>
          <w:szCs w:val="22"/>
        </w:rPr>
      </w:pPr>
      <w:r w:rsidRPr="005B0CB3">
        <w:rPr>
          <w:rFonts w:ascii="Arial" w:hAnsi="Arial" w:cs="Arial"/>
          <w:sz w:val="22"/>
          <w:szCs w:val="22"/>
        </w:rPr>
        <w:t xml:space="preserve">    </w:t>
      </w:r>
      <w:r w:rsidR="00264AAA" w:rsidRPr="005B0CB3">
        <w:rPr>
          <w:rFonts w:ascii="Arial" w:hAnsi="Arial" w:cs="Arial"/>
          <w:sz w:val="22"/>
          <w:szCs w:val="22"/>
        </w:rPr>
        <w:t>Company Information</w:t>
      </w:r>
    </w:p>
    <w:tbl>
      <w:tblPr>
        <w:tblW w:w="9494" w:type="dxa"/>
        <w:jc w:val="center"/>
        <w:tblLook w:val="04A0" w:firstRow="1" w:lastRow="0" w:firstColumn="1" w:lastColumn="0" w:noHBand="0" w:noVBand="1"/>
      </w:tblPr>
      <w:tblGrid>
        <w:gridCol w:w="280"/>
        <w:gridCol w:w="2080"/>
        <w:gridCol w:w="542"/>
        <w:gridCol w:w="240"/>
        <w:gridCol w:w="27"/>
        <w:gridCol w:w="1440"/>
        <w:gridCol w:w="20"/>
        <w:gridCol w:w="740"/>
        <w:gridCol w:w="20"/>
        <w:gridCol w:w="380"/>
        <w:gridCol w:w="20"/>
        <w:gridCol w:w="380"/>
        <w:gridCol w:w="20"/>
        <w:gridCol w:w="740"/>
        <w:gridCol w:w="20"/>
        <w:gridCol w:w="1440"/>
        <w:gridCol w:w="20"/>
        <w:gridCol w:w="380"/>
        <w:gridCol w:w="20"/>
        <w:gridCol w:w="404"/>
        <w:gridCol w:w="281"/>
      </w:tblGrid>
      <w:tr w:rsidR="00143CC0" w:rsidRPr="00143CC0" w14:paraId="12834FB2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08A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A3A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B48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72B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926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654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777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D0D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D1C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39D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499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220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CC5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0CF43E4C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1F9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484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Year of Establishment</w:t>
            </w:r>
          </w:p>
        </w:tc>
        <w:tc>
          <w:tcPr>
            <w:tcW w:w="22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6D1F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BCF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125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7FC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C06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FC9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308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A42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079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70D1C8A9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B3C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C1F7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0760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6A7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507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BB0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AE3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85E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1C0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1C7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F3B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3A1F0AED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EE0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A5D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EE8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CCA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A03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9E5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940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453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F81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3FE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626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EF0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9E7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56B5BC33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F09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265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Number of Employees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E4B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381B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45B1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  Number of Sales Persons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723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20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990E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         Number of Engineers</w:t>
            </w:r>
          </w:p>
        </w:tc>
        <w:tc>
          <w:tcPr>
            <w:tcW w:w="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1323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ED0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15547A6B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DE6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BCC74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6477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1459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6F70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FFDE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52CFE8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E73C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DCE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F821C90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1A2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699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E07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8B6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C0A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E49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575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8BA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965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CB2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E78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78B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EBC1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61EE177B" w14:textId="77777777" w:rsidTr="00B70C9A">
        <w:trPr>
          <w:trHeight w:hRule="exact" w:val="227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9D3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768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Main Products/ Services</w:t>
            </w:r>
          </w:p>
        </w:tc>
        <w:tc>
          <w:tcPr>
            <w:tcW w:w="685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A560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8ED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20F7446E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B9E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496A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85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58C6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C9D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33FB60EF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E51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4E8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E96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115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6F2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ED8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11C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194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505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34F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36D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655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A96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599D1EF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713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196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Main Customers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4B8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46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23BF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Petroleum Industry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E00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20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6503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Chemical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7E5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599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15F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5B4BCB8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A2A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8B36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7F14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6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0100FB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831B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D8A0A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4E8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600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8A9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7916876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B93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025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A68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C06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622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478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422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E30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47B8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900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865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5B6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57B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2FF1F99E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491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CE9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5B2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46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8427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Oil &amp; Gas Industry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A35F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20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5AFE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Water Industry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1DD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CB6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ADE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25CD5044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EA8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205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603B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6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39A0C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8F01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7EA1D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14B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A4B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C9B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6B675D57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11E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870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719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510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27B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8D7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3E0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91A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832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D7B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8D0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532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0AE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1F8A70D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C47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199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E35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467" w:type="dxa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71AC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Power generation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6D4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20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B478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 xml:space="preserve">   Mining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FBF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A24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4C5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00111119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7F9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332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AFF5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67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1176F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E49A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20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2BAC9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BD1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5FC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92C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1BE495F6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AB1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AEB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27F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791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52F25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28F4E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C47822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58FC4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6D29E5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1116B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A163A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78596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A18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0D23C541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BC0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6B8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2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DE89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Other</w:t>
            </w:r>
          </w:p>
        </w:tc>
        <w:tc>
          <w:tcPr>
            <w:tcW w:w="6071" w:type="dxa"/>
            <w:gridSpan w:val="16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1065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D23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CB2AC9C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FB5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49A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CF3F1C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071" w:type="dxa"/>
            <w:gridSpan w:val="1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F0BE0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6D2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41314519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CEC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0A2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131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98B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A18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BE9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497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94A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A18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8CE61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D63255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9B7A0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4412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60FD7A7E" w14:textId="77777777" w:rsidTr="00A56090">
        <w:trPr>
          <w:trHeight w:hRule="exact" w:val="25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B2C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C52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Annual Turnover</w:t>
            </w:r>
          </w:p>
        </w:tc>
        <w:tc>
          <w:tcPr>
            <w:tcW w:w="22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A0246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5E53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721C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Percentage of Valve Business</w:t>
            </w:r>
          </w:p>
        </w:tc>
        <w:tc>
          <w:tcPr>
            <w:tcW w:w="228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7EC59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BB0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3D418588" w14:textId="77777777" w:rsidTr="00EA3E01">
        <w:trPr>
          <w:trHeight w:hRule="exact" w:val="21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1F2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4B37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4F08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D773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F22531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4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A6D5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E0FF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566566DD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85A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29F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C6F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9EFC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1EA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0FA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BCA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183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720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ABC4F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B0480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C8A1B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D90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024EBD8B" w14:textId="77777777" w:rsidTr="00A56090">
        <w:trPr>
          <w:trHeight w:hRule="exact" w:val="255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0228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722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Inventory Value               (if applicable)</w:t>
            </w:r>
          </w:p>
        </w:tc>
        <w:tc>
          <w:tcPr>
            <w:tcW w:w="22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30FCC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BF7B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B984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Percentage of Valve Stock</w:t>
            </w:r>
          </w:p>
        </w:tc>
        <w:tc>
          <w:tcPr>
            <w:tcW w:w="2284" w:type="dxa"/>
            <w:gridSpan w:val="6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D5D97" w14:textId="77777777" w:rsidR="00143CC0" w:rsidRPr="00143CC0" w:rsidRDefault="00143CC0" w:rsidP="00D14844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517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6DB3DFD0" w14:textId="77777777" w:rsidTr="00EA3E01">
        <w:trPr>
          <w:trHeight w:hRule="exact" w:val="268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39A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130321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BE7B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884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30D0C39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4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ABDE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B79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143CC0" w:rsidRPr="00143CC0" w14:paraId="27F49245" w14:textId="77777777" w:rsidTr="002442A9">
        <w:trPr>
          <w:trHeight w:hRule="exact" w:val="170"/>
          <w:jc w:val="center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E251A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217B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45C9D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1AF0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57285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7284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08B4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BDCB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F1B9E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34CA6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04464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C59C3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143CC0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78D7" w14:textId="77777777" w:rsidR="00143CC0" w:rsidRPr="00143CC0" w:rsidRDefault="00143CC0" w:rsidP="00143CC0">
            <w:pPr>
              <w:rPr>
                <w:rFonts w:ascii="Arial" w:eastAsia="Times New Roman" w:hAnsi="Arial" w:cs="Arial"/>
                <w:sz w:val="20"/>
              </w:rPr>
            </w:pPr>
            <w:r w:rsidRPr="00143CC0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</w:tbl>
    <w:p w14:paraId="0FE7C7F5" w14:textId="6D6438D6" w:rsidR="00992F87" w:rsidRDefault="00992F87" w:rsidP="00AD1B6A">
      <w:pPr>
        <w:rPr>
          <w:rFonts w:ascii="Helvetica Neue" w:hAnsi="Helvetica Neue"/>
          <w:b/>
          <w:i/>
          <w:sz w:val="20"/>
        </w:rPr>
      </w:pPr>
    </w:p>
    <w:p w14:paraId="365342ED" w14:textId="7F1AE8AD" w:rsidR="0033002C" w:rsidRPr="002442A9" w:rsidRDefault="0033002C" w:rsidP="0033002C">
      <w:pPr>
        <w:ind w:left="284"/>
        <w:rPr>
          <w:rFonts w:ascii="Arial" w:hAnsi="Arial" w:cs="Arial"/>
          <w:b/>
          <w:sz w:val="20"/>
        </w:rPr>
      </w:pPr>
      <w:r w:rsidRPr="002442A9">
        <w:rPr>
          <w:rFonts w:ascii="Arial" w:hAnsi="Arial" w:cs="Arial"/>
          <w:b/>
          <w:sz w:val="20"/>
        </w:rPr>
        <w:t>Require Documents to Submit:</w:t>
      </w:r>
    </w:p>
    <w:p w14:paraId="6577012C" w14:textId="4E8622B1" w:rsidR="0033002C" w:rsidRPr="002442A9" w:rsidRDefault="0033002C" w:rsidP="0033002C">
      <w:pPr>
        <w:ind w:left="284"/>
        <w:rPr>
          <w:rFonts w:ascii="Arial" w:hAnsi="Arial" w:cs="Arial"/>
          <w:sz w:val="20"/>
        </w:rPr>
      </w:pPr>
      <w:r w:rsidRPr="002442A9">
        <w:rPr>
          <w:rFonts w:ascii="Arial" w:hAnsi="Arial" w:cs="Arial"/>
          <w:sz w:val="20"/>
        </w:rPr>
        <w:t>A. Proof of Company Registration</w:t>
      </w:r>
      <w:r w:rsidR="00D14844" w:rsidRPr="002442A9">
        <w:rPr>
          <w:rFonts w:ascii="Arial" w:hAnsi="Arial" w:cs="Arial"/>
          <w:sz w:val="20"/>
        </w:rPr>
        <w:tab/>
      </w:r>
      <w:r w:rsidR="00B70C9A">
        <w:rPr>
          <w:rFonts w:ascii="Arial" w:hAnsi="Arial" w:cs="Arial"/>
          <w:sz w:val="20"/>
        </w:rPr>
        <w:t xml:space="preserve">    </w:t>
      </w:r>
      <w:r w:rsidRPr="002442A9">
        <w:rPr>
          <w:rFonts w:ascii="Arial" w:hAnsi="Arial" w:cs="Arial"/>
          <w:sz w:val="20"/>
        </w:rPr>
        <w:t>B. Company Picture</w:t>
      </w:r>
      <w:r w:rsidR="00D14844" w:rsidRPr="002442A9">
        <w:rPr>
          <w:rFonts w:ascii="Arial" w:hAnsi="Arial" w:cs="Arial"/>
          <w:sz w:val="20"/>
        </w:rPr>
        <w:tab/>
      </w:r>
      <w:r w:rsidR="00B70C9A">
        <w:rPr>
          <w:rFonts w:ascii="Arial" w:hAnsi="Arial" w:cs="Arial"/>
          <w:sz w:val="20"/>
        </w:rPr>
        <w:t xml:space="preserve">       </w:t>
      </w:r>
      <w:r w:rsidRPr="002442A9">
        <w:rPr>
          <w:rFonts w:ascii="Arial" w:hAnsi="Arial" w:cs="Arial"/>
          <w:sz w:val="20"/>
        </w:rPr>
        <w:t>C. Warehouse Picture (if applicable)</w:t>
      </w:r>
    </w:p>
    <w:p w14:paraId="1EBB91B6" w14:textId="48E1F75D" w:rsidR="000251FE" w:rsidRPr="002442A9" w:rsidRDefault="0033002C" w:rsidP="0033002C">
      <w:pPr>
        <w:ind w:left="284"/>
        <w:rPr>
          <w:rFonts w:ascii="Arial" w:hAnsi="Arial" w:cs="Arial"/>
          <w:sz w:val="20"/>
        </w:rPr>
      </w:pPr>
      <w:r w:rsidRPr="002442A9">
        <w:rPr>
          <w:rFonts w:ascii="Arial" w:hAnsi="Arial" w:cs="Arial"/>
          <w:sz w:val="20"/>
        </w:rPr>
        <w:t>D. 3 Copies of Sales Invoice for valves from within the previous six (6) months.</w:t>
      </w:r>
    </w:p>
    <w:p w14:paraId="05BD9408" w14:textId="211B92F4" w:rsidR="0033002C" w:rsidRPr="000251FE" w:rsidRDefault="0033002C" w:rsidP="000251FE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page" w:tblpX="1229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410"/>
      </w:tblGrid>
      <w:tr w:rsidR="00D14844" w14:paraId="4AF83AA3" w14:textId="77777777" w:rsidTr="00A56090">
        <w:trPr>
          <w:trHeight w:val="393"/>
        </w:trPr>
        <w:tc>
          <w:tcPr>
            <w:tcW w:w="9410" w:type="dxa"/>
          </w:tcPr>
          <w:p w14:paraId="2E13DC53" w14:textId="77777777" w:rsidR="00D14844" w:rsidRDefault="00D14844" w:rsidP="00A56090">
            <w:pPr>
              <w:ind w:left="-142" w:firstLine="142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14:paraId="674B1891" w14:textId="02983086" w:rsidR="000251FE" w:rsidRDefault="000251FE" w:rsidP="00D14844">
      <w:pPr>
        <w:ind w:left="284"/>
        <w:rPr>
          <w:rFonts w:ascii="Arial" w:hAnsi="Arial" w:cs="Arial"/>
          <w:sz w:val="20"/>
        </w:rPr>
      </w:pPr>
      <w:r w:rsidRPr="00D14844">
        <w:rPr>
          <w:rFonts w:ascii="Arial" w:hAnsi="Arial" w:cs="Arial"/>
          <w:sz w:val="17"/>
          <w:szCs w:val="17"/>
        </w:rPr>
        <w:t>Indicate the sales region or client base or specify major client you would like to represent Australian Pipeline Valve for below:</w:t>
      </w:r>
    </w:p>
    <w:p w14:paraId="46FA617F" w14:textId="77777777" w:rsidR="000251FE" w:rsidRPr="000251FE" w:rsidRDefault="000251FE" w:rsidP="00D14844">
      <w:pPr>
        <w:ind w:left="284"/>
        <w:rPr>
          <w:rFonts w:ascii="Arial" w:hAnsi="Arial" w:cs="Arial"/>
          <w:sz w:val="12"/>
          <w:szCs w:val="12"/>
        </w:rPr>
      </w:pPr>
    </w:p>
    <w:p w14:paraId="77956560" w14:textId="650AE65C" w:rsidR="00D14844" w:rsidRPr="002442A9" w:rsidRDefault="00D14844" w:rsidP="00D14844">
      <w:pPr>
        <w:ind w:left="284"/>
        <w:rPr>
          <w:rFonts w:ascii="Arial" w:hAnsi="Arial" w:cs="Arial"/>
          <w:sz w:val="20"/>
        </w:rPr>
      </w:pPr>
      <w:r w:rsidRPr="002442A9">
        <w:rPr>
          <w:rFonts w:ascii="Arial" w:hAnsi="Arial" w:cs="Arial"/>
          <w:sz w:val="20"/>
        </w:rPr>
        <w:t xml:space="preserve">Please complete this form, sign and send by email to: </w:t>
      </w:r>
      <w:hyperlink r:id="rId8" w:history="1">
        <w:proofErr w:type="spellStart"/>
        <w:r w:rsidRPr="002442A9">
          <w:rPr>
            <w:rStyle w:val="Hyperlink"/>
            <w:rFonts w:ascii="Arial" w:hAnsi="Arial" w:cs="Arial"/>
            <w:sz w:val="20"/>
          </w:rPr>
          <w:t>admin@globalsupplyline.com.au</w:t>
        </w:r>
        <w:proofErr w:type="spellEnd"/>
      </w:hyperlink>
    </w:p>
    <w:p w14:paraId="282407AA" w14:textId="6A4DA759" w:rsidR="002442A9" w:rsidRDefault="002442A9" w:rsidP="00D14844">
      <w:pPr>
        <w:ind w:left="284"/>
        <w:rPr>
          <w:rFonts w:ascii="Arial" w:hAnsi="Arial" w:cs="Arial"/>
          <w:sz w:val="17"/>
          <w:szCs w:val="17"/>
        </w:rPr>
      </w:pPr>
    </w:p>
    <w:tbl>
      <w:tblPr>
        <w:tblW w:w="9708" w:type="dxa"/>
        <w:tblInd w:w="250" w:type="dxa"/>
        <w:tblLook w:val="04A0" w:firstRow="1" w:lastRow="0" w:firstColumn="1" w:lastColumn="0" w:noHBand="0" w:noVBand="1"/>
      </w:tblPr>
      <w:tblGrid>
        <w:gridCol w:w="720"/>
        <w:gridCol w:w="3340"/>
        <w:gridCol w:w="1300"/>
        <w:gridCol w:w="1008"/>
        <w:gridCol w:w="3340"/>
      </w:tblGrid>
      <w:tr w:rsidR="002442A9" w:rsidRPr="002442A9" w14:paraId="20C152FC" w14:textId="77777777" w:rsidTr="00FD0ACC">
        <w:trPr>
          <w:trHeight w:val="84"/>
        </w:trPr>
        <w:tc>
          <w:tcPr>
            <w:tcW w:w="720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095852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Name:</w:t>
            </w:r>
          </w:p>
        </w:tc>
        <w:tc>
          <w:tcPr>
            <w:tcW w:w="3340" w:type="dxa"/>
            <w:vMerge w:val="restar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164E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AA58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65BD1F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Date:</w:t>
            </w:r>
          </w:p>
        </w:tc>
        <w:tc>
          <w:tcPr>
            <w:tcW w:w="3340" w:type="dxa"/>
            <w:vMerge w:val="restar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52F38" w14:textId="5C1C6A20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  <w:r w:rsidRPr="002442A9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2442A9" w:rsidRPr="002442A9" w14:paraId="1C0A096A" w14:textId="77777777" w:rsidTr="002442A9">
        <w:trPr>
          <w:trHeight w:val="180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339946A5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40" w:type="dxa"/>
            <w:vMerge/>
            <w:tcBorders>
              <w:bottom w:val="single" w:sz="4" w:space="0" w:color="000000"/>
            </w:tcBorders>
            <w:vAlign w:val="center"/>
            <w:hideMark/>
          </w:tcPr>
          <w:p w14:paraId="1A37EB28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0E62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6A45AFEC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40" w:type="dxa"/>
            <w:vMerge/>
            <w:tcBorders>
              <w:bottom w:val="single" w:sz="4" w:space="0" w:color="000000"/>
            </w:tcBorders>
            <w:vAlign w:val="center"/>
            <w:hideMark/>
          </w:tcPr>
          <w:p w14:paraId="0E7AE759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</w:tr>
      <w:tr w:rsidR="002442A9" w:rsidRPr="002442A9" w14:paraId="5A898AEF" w14:textId="77777777" w:rsidTr="00FD0ACC">
        <w:trPr>
          <w:trHeight w:val="8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F74E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5655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E368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CF2C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7BE9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</w:tr>
      <w:tr w:rsidR="002442A9" w:rsidRPr="002442A9" w14:paraId="7CDEFFB2" w14:textId="1D7B4357" w:rsidTr="002442A9">
        <w:trPr>
          <w:trHeight w:val="180"/>
        </w:trPr>
        <w:tc>
          <w:tcPr>
            <w:tcW w:w="720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A3E53D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Title:</w:t>
            </w:r>
          </w:p>
        </w:tc>
        <w:tc>
          <w:tcPr>
            <w:tcW w:w="3340" w:type="dxa"/>
            <w:vMerge w:val="restar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E3D03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6C7E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29CD6E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442A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Signature:</w:t>
            </w:r>
          </w:p>
        </w:tc>
        <w:tc>
          <w:tcPr>
            <w:tcW w:w="3340" w:type="dxa"/>
            <w:vMerge w:val="restart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ABC85" w14:textId="78FADF7E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  <w:r w:rsidRPr="002442A9">
              <w:rPr>
                <w:rFonts w:ascii="Arial" w:eastAsia="Times New Roman" w:hAnsi="Arial" w:cs="Arial"/>
                <w:sz w:val="20"/>
              </w:rPr>
              <w:t> </w:t>
            </w:r>
          </w:p>
        </w:tc>
      </w:tr>
      <w:tr w:rsidR="002442A9" w:rsidRPr="002442A9" w14:paraId="3C446D5B" w14:textId="77777777" w:rsidTr="002442A9">
        <w:trPr>
          <w:trHeight w:val="180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12045783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40" w:type="dxa"/>
            <w:vMerge/>
            <w:tcBorders>
              <w:bottom w:val="single" w:sz="4" w:space="0" w:color="000000"/>
            </w:tcBorders>
            <w:vAlign w:val="center"/>
            <w:hideMark/>
          </w:tcPr>
          <w:p w14:paraId="4B9DFC34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38E7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1008" w:type="dxa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14:paraId="09509983" w14:textId="77777777" w:rsidR="002442A9" w:rsidRPr="002442A9" w:rsidRDefault="002442A9" w:rsidP="002442A9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40" w:type="dxa"/>
            <w:vMerge/>
            <w:tcBorders>
              <w:bottom w:val="single" w:sz="4" w:space="0" w:color="000000"/>
            </w:tcBorders>
            <w:vAlign w:val="center"/>
            <w:hideMark/>
          </w:tcPr>
          <w:p w14:paraId="741DF4C7" w14:textId="77777777" w:rsidR="002442A9" w:rsidRPr="002442A9" w:rsidRDefault="002442A9" w:rsidP="002442A9">
            <w:pPr>
              <w:rPr>
                <w:rFonts w:ascii="Arial" w:eastAsia="Times New Roman" w:hAnsi="Arial" w:cs="Arial"/>
                <w:sz w:val="20"/>
              </w:rPr>
            </w:pPr>
          </w:p>
        </w:tc>
      </w:tr>
    </w:tbl>
    <w:p w14:paraId="395F1786" w14:textId="4B5CE7E6" w:rsidR="00D14844" w:rsidRDefault="00775C09" w:rsidP="002442A9">
      <w:pPr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  <w:lang w:val="en-US"/>
        </w:rPr>
        <w:pict w14:anchorId="60C4E1A8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456.7pt;margin-top:777.25pt;width:95.4pt;height:21.1pt;z-index:251659264;mso-wrap-edited:f;mso-position-horizontal-relative:text;mso-position-vertical-relative:page" wrapcoords="0 0 21600 0 21600 21600 0 21600 0 0" filled="f" stroked="f">
            <v:fill o:detectmouseclick="t"/>
            <v:textbox style="mso-next-textbox:#_x0000_s1027" inset=",7.2pt,,7.2pt">
              <w:txbxContent>
                <w:p w14:paraId="4C3DE408" w14:textId="311C102C" w:rsidR="002442A9" w:rsidRPr="005B0CB3" w:rsidRDefault="002442A9">
                  <w:pPr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</w:pPr>
                  <w:proofErr w:type="spellStart"/>
                  <w:r w:rsidRPr="005B0CB3"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  <w:t>A</w:t>
                  </w:r>
                  <w:r w:rsidR="005B0CB3" w:rsidRPr="005B0CB3"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  <w:t>PV</w:t>
                  </w:r>
                  <w:proofErr w:type="spellEnd"/>
                  <w:r w:rsidR="005B0CB3" w:rsidRPr="005B0CB3"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  <w:t xml:space="preserve"> Distributor  Application </w:t>
                  </w:r>
                  <w:proofErr w:type="spellStart"/>
                  <w:r w:rsidR="005B0CB3" w:rsidRPr="005B0CB3"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  <w:t>R1</w:t>
                  </w:r>
                  <w:proofErr w:type="spellEnd"/>
                  <w:r w:rsidR="005B0CB3" w:rsidRPr="005B0CB3">
                    <w:rPr>
                      <w:rFonts w:ascii="Arial" w:hAnsi="Arial" w:cs="Arial"/>
                      <w:color w:val="D9D9D9" w:themeColor="background1" w:themeShade="D9"/>
                      <w:sz w:val="10"/>
                      <w:szCs w:val="10"/>
                    </w:rPr>
                    <w:t xml:space="preserve"> - AS</w:t>
                  </w:r>
                </w:p>
                <w:p w14:paraId="2A588342" w14:textId="77777777" w:rsidR="00EA3E01" w:rsidRDefault="00EA3E01"/>
              </w:txbxContent>
            </v:textbox>
            <w10:wrap anchory="page"/>
          </v:shape>
        </w:pict>
      </w:r>
    </w:p>
    <w:sectPr w:rsidR="00D14844" w:rsidSect="00775C09">
      <w:headerReference w:type="default" r:id="rId9"/>
      <w:footerReference w:type="default" r:id="rId10"/>
      <w:headerReference w:type="first" r:id="rId11"/>
      <w:type w:val="continuous"/>
      <w:pgSz w:w="11900" w:h="16840"/>
      <w:pgMar w:top="1134" w:right="985" w:bottom="1134" w:left="851" w:header="709" w:footer="709" w:gutter="0"/>
      <w:cols w:space="708"/>
      <w:titlePg/>
      <w:printerSettings r:id="rId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D33AE8" w14:textId="77777777" w:rsidR="00083787" w:rsidRDefault="00083787">
      <w:r>
        <w:separator/>
      </w:r>
    </w:p>
  </w:endnote>
  <w:endnote w:type="continuationSeparator" w:id="0">
    <w:p w14:paraId="2A298D37" w14:textId="77777777" w:rsidR="00083787" w:rsidRDefault="00083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256966" w14:textId="361D426E" w:rsidR="00083787" w:rsidRDefault="00775C09">
    <w:pPr>
      <w:pStyle w:val="Footer"/>
    </w:pPr>
    <w:r>
      <w:rPr>
        <w:noProof/>
      </w:rPr>
      <w:pict w14:anchorId="555F7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50" type="#_x0000_t75" style="position:absolute;margin-left:-73.95pt;margin-top:817.05pt;width:597.25pt;height:24.3pt;z-index:-251653120;visibility:visible;mso-position-vertical-relative:page;mso-width-relative:margin;mso-height-relative:margin" o:allowoverlap="f">
          <v:imagedata r:id="rId1" o:title="" croptop="63648f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9EEC30B" w14:textId="77777777" w:rsidR="00083787" w:rsidRDefault="00083787">
      <w:r>
        <w:separator/>
      </w:r>
    </w:p>
  </w:footnote>
  <w:footnote w:type="continuationSeparator" w:id="0">
    <w:p w14:paraId="63CAB7A8" w14:textId="77777777" w:rsidR="00083787" w:rsidRDefault="000837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BC2831" w14:textId="26368720" w:rsidR="00083787" w:rsidRPr="00392AA1" w:rsidRDefault="00775C09">
    <w:pPr>
      <w:pStyle w:val="Header"/>
      <w:rPr>
        <w:i/>
      </w:rPr>
    </w:pPr>
    <w:r>
      <w:rPr>
        <w:noProof/>
      </w:rPr>
      <w:pict w14:anchorId="7C11E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1" type="#_x0000_t75" style="position:absolute;margin-left:0;margin-top:0;width:595.2pt;height:841.9pt;z-index:-251649024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CB3FB5" w14:textId="4049A259" w:rsidR="00083787" w:rsidRDefault="00775C09">
    <w:pPr>
      <w:pStyle w:val="Header"/>
    </w:pPr>
    <w:r>
      <w:rPr>
        <w:noProof/>
        <w:lang w:val="en-US"/>
      </w:rPr>
      <w:pict w14:anchorId="63E61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45.6pt;margin-top:-38.4pt;width:598.1pt;height:846pt;z-index:-251648000">
          <v:imagedata r:id="rId1" o:title="APV Adel_Bris_Perth LH_Bkg_Port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99"/>
    <w:rsid w:val="000251FE"/>
    <w:rsid w:val="000534A3"/>
    <w:rsid w:val="00083787"/>
    <w:rsid w:val="00143CC0"/>
    <w:rsid w:val="001F02B3"/>
    <w:rsid w:val="002442A9"/>
    <w:rsid w:val="00264AAA"/>
    <w:rsid w:val="0033002C"/>
    <w:rsid w:val="00392AA1"/>
    <w:rsid w:val="003C6836"/>
    <w:rsid w:val="005B0CB3"/>
    <w:rsid w:val="0069774D"/>
    <w:rsid w:val="00775C09"/>
    <w:rsid w:val="00786EC9"/>
    <w:rsid w:val="007C5A3F"/>
    <w:rsid w:val="00992F87"/>
    <w:rsid w:val="00A56090"/>
    <w:rsid w:val="00AD1B6A"/>
    <w:rsid w:val="00B70C9A"/>
    <w:rsid w:val="00D14844"/>
    <w:rsid w:val="00D43AC5"/>
    <w:rsid w:val="00E25FC9"/>
    <w:rsid w:val="00E53BF3"/>
    <w:rsid w:val="00E95499"/>
    <w:rsid w:val="00EA3E01"/>
    <w:rsid w:val="00F64D18"/>
    <w:rsid w:val="00FD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oNotEmbedSmartTags/>
  <w:decimalSymbol w:val="."/>
  <w:listSeparator w:val=","/>
  <w14:docId w14:val="6CAC6F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A64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F49A3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F440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44090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D148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yperlink" Target="mailto:admin@globalsupplyline.com.au" TargetMode="External"/><Relationship Id="rId3" Type="http://schemas.microsoft.com/office/2007/relationships/stylesWithEffects" Target="stylesWithEffects.xml"/><Relationship Id="rId12" Type="http://schemas.openxmlformats.org/officeDocument/2006/relationships/printerSettings" Target="printerSettings/printerSettings1.bin"/><Relationship Id="rId7" Type="http://schemas.openxmlformats.org/officeDocument/2006/relationships/endnotes" Target="endnotes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1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k\AppData\Local\Microsoft\Windows\Temporary%20Internet%20Files\Content.IE5\QGXQZZBE\APV%20Letterhead_Bkg_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0F9FB67E92E47ADB3460C84B8A7AA" ma:contentTypeVersion="10" ma:contentTypeDescription="Create a new document." ma:contentTypeScope="" ma:versionID="40ae8682ec08af7171b7da5ded462b00">
  <xsd:schema xmlns:xsd="http://www.w3.org/2001/XMLSchema" xmlns:xs="http://www.w3.org/2001/XMLSchema" xmlns:p="http://schemas.microsoft.com/office/2006/metadata/properties" xmlns:ns2="855a9c6c-8c47-4a74-995f-8a187d7fd768" xmlns:ns3="cc3cdafa-b1e3-45d5-99dc-f59c7ed8f33e" targetNamespace="http://schemas.microsoft.com/office/2006/metadata/properties" ma:root="true" ma:fieldsID="e5162871893b1b89f22b1ed39d087dbf" ns2:_="" ns3:_="">
    <xsd:import namespace="855a9c6c-8c47-4a74-995f-8a187d7fd768"/>
    <xsd:import namespace="cc3cdafa-b1e3-45d5-99dc-f59c7ed8f3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a9c6c-8c47-4a74-995f-8a187d7fd7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ee749e-9488-4e47-aa1e-5c91ee4aa8e5}" ma:internalName="TaxCatchAll" ma:showField="CatchAllData" ma:web="855a9c6c-8c47-4a74-995f-8a187d7fd7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cdafa-b1e3-45d5-99dc-f59c7ed8f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9b19fae-827f-449b-8a26-1f1fc890d2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3cdafa-b1e3-45d5-99dc-f59c7ed8f33e">
      <Terms xmlns="http://schemas.microsoft.com/office/infopath/2007/PartnerControls"/>
    </lcf76f155ced4ddcb4097134ff3c332f>
    <TaxCatchAll xmlns="855a9c6c-8c47-4a74-995f-8a187d7fd768" xsi:nil="true"/>
  </documentManagement>
</p:properties>
</file>

<file path=customXml/itemProps1.xml><?xml version="1.0" encoding="utf-8"?>
<ds:datastoreItem xmlns:ds="http://schemas.openxmlformats.org/officeDocument/2006/customXml" ds:itemID="{C611A422-9E73-E845-BB06-8AAFBC9197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378A39-29AC-4D6E-A742-6155E7EBB3F7}"/>
</file>

<file path=customXml/itemProps3.xml><?xml version="1.0" encoding="utf-8"?>
<ds:datastoreItem xmlns:ds="http://schemas.openxmlformats.org/officeDocument/2006/customXml" ds:itemID="{5932E01C-7E61-45F0-BCD0-B9AE786ADF80}"/>
</file>

<file path=customXml/itemProps4.xml><?xml version="1.0" encoding="utf-8"?>
<ds:datastoreItem xmlns:ds="http://schemas.openxmlformats.org/officeDocument/2006/customXml" ds:itemID="{B136A7F7-CA07-414A-B485-92574F5330DC}"/>
</file>

<file path=docProps/app.xml><?xml version="1.0" encoding="utf-8"?>
<Properties xmlns="http://schemas.openxmlformats.org/officeDocument/2006/extended-properties" xmlns:vt="http://schemas.openxmlformats.org/officeDocument/2006/docPropsVTypes">
  <Template>\Users\mick\AppData\Local\Microsoft\Windows\Temporary Internet Files\Content.IE5\QGXQZZBE\APV Letterhead_Bkg_Port.dotx</Template>
  <TotalTime>49</TotalTime>
  <Pages>1</Pages>
  <Words>263</Words>
  <Characters>1501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Global Supply Line Pty Ltd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Thomson</dc:creator>
  <cp:keywords/>
  <dc:description/>
  <cp:lastModifiedBy>. .</cp:lastModifiedBy>
  <cp:revision>9</cp:revision>
  <cp:lastPrinted>2013-12-03T04:10:00Z</cp:lastPrinted>
  <dcterms:created xsi:type="dcterms:W3CDTF">2012-06-22T04:45:00Z</dcterms:created>
  <dcterms:modified xsi:type="dcterms:W3CDTF">2013-12-03T04:10:00Z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0x0101002E30F9FB67E92E47ADB3460C84B8A7AA</vt:lpwstr>
  </property>
</Properties>
</file>